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思源黑体 CN Normal" w:hAnsi="思源黑体 CN Normal" w:eastAsia="思源黑体 CN Normal" w:cs="思源黑体 CN Normal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思源黑体 CN Medium" w:hAnsi="思源黑体 CN Medium" w:eastAsia="思源黑体 CN Medium" w:cs="思源黑体 CN Medium"/>
          <w:b/>
          <w:bCs/>
          <w:sz w:val="36"/>
          <w:szCs w:val="36"/>
          <w:lang w:val="en-US" w:eastAsia="zh-CN"/>
        </w:rPr>
        <w:t>政审介绍信</w:t>
      </w:r>
    </w:p>
    <w:p>
      <w:pPr>
        <w:numPr>
          <w:ilvl w:val="0"/>
          <w:numId w:val="0"/>
        </w:numP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u w:val="single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u w:val="none"/>
          <w:lang w:val="en-US" w:eastAsia="zh-CN"/>
        </w:rPr>
        <w:t xml:space="preserve">学校 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  <w:t>：</w:t>
      </w:r>
    </w:p>
    <w:p>
      <w:pPr>
        <w:numPr>
          <w:ilvl w:val="0"/>
          <w:numId w:val="0"/>
        </w:numPr>
        <w:ind w:firstLine="560" w:firstLineChars="200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  <w:t>兹有我单位党员同志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  <w:t>人，将于xx年xx月xx日前往贵校对xx同学进行政审。和阅档工作。参加基层党组织建设培训，为期1天，请予以接洽为谢！</w:t>
      </w:r>
    </w:p>
    <w:p>
      <w:pPr>
        <w:numPr>
          <w:ilvl w:val="0"/>
          <w:numId w:val="0"/>
        </w:numPr>
        <w:ind w:firstLine="560" w:firstLineChars="200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102870</wp:posOffset>
                </wp:positionV>
                <wp:extent cx="1605280" cy="43942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11885" y="3235325"/>
                          <a:ext cx="160528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Normal" w:hAnsi="思源黑体 CN Normal" w:eastAsia="思源黑体 CN Normal" w:cs="思源黑体 CN Normal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sz w:val="24"/>
                                <w:szCs w:val="24"/>
                                <w:lang w:val="en-US" w:eastAsia="zh-CN"/>
                              </w:rPr>
                              <w:t>（政审人员名单）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45pt;margin-top:8.1pt;height:34.6pt;width:126.4pt;z-index:251666432;mso-width-relative:page;mso-height-relative:page;" filled="f" stroked="f" coordsize="21600,21600" o:gfxdata="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I4HednZAAAACAEAAA8AAAAAAAAAAQAg&#10;AAAAIgAAAGRycy9kb3ducmV2LnhtbFBLAQIUABQAAAAIAIdO4kAFwkfBRgIAAHIEAAAOAAAAAAAA&#10;AAEAIAAAACg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Normal" w:hAnsi="思源黑体 CN Normal" w:eastAsia="思源黑体 CN Normal" w:cs="思源黑体 CN Normal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sz w:val="24"/>
                          <w:szCs w:val="24"/>
                          <w:lang w:val="en-US" w:eastAsia="zh-CN"/>
                        </w:rPr>
                        <w:t>（政审人员名单）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3"/>
        <w:tblpPr w:leftFromText="180" w:rightFromText="180" w:vertAnchor="text" w:tblpXSpec="left" w:tblpY="2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9"/>
        <w:gridCol w:w="1735"/>
        <w:gridCol w:w="2947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9" w:type="dxa"/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735" w:type="dxa"/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职务</w:t>
            </w:r>
          </w:p>
        </w:tc>
        <w:tc>
          <w:tcPr>
            <w:tcW w:w="2947" w:type="dxa"/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2131" w:type="dxa"/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张三</w:t>
            </w:r>
          </w:p>
        </w:tc>
        <w:tc>
          <w:tcPr>
            <w:tcW w:w="173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xxx</w:t>
            </w:r>
          </w:p>
        </w:tc>
        <w:tc>
          <w:tcPr>
            <w:tcW w:w="294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xxxxxxxxxxxx</w:t>
            </w:r>
          </w:p>
        </w:tc>
        <w:tc>
          <w:tcPr>
            <w:tcW w:w="213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3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94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3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94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13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思源黑体 CN Normal" w:hAnsi="思源黑体 CN Normal" w:eastAsia="思源黑体 CN Normal" w:cs="思源黑体 CN Normal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right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  <w:t>中国社会科学院文学研究所党委（盖章）</w:t>
      </w:r>
    </w:p>
    <w:p>
      <w:pPr>
        <w:numPr>
          <w:ilvl w:val="0"/>
          <w:numId w:val="0"/>
        </w:numPr>
        <w:ind w:firstLine="560" w:firstLineChars="200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  <w:t xml:space="preserve">                                      20xx年</w:t>
      </w:r>
      <w:bookmarkStart w:id="0" w:name="_GoBack"/>
      <w:bookmarkEnd w:id="0"/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  <w:t>xx月xx日</w:t>
      </w:r>
    </w:p>
    <w:p>
      <w:pPr>
        <w:numPr>
          <w:ilvl w:val="0"/>
          <w:numId w:val="0"/>
        </w:numPr>
        <w:ind w:firstLine="480" w:firstLineChars="200"/>
        <w:rPr>
          <w:rFonts w:hint="eastAsia" w:ascii="思源黑体 CN Normal" w:hAnsi="思源黑体 CN Normal" w:eastAsia="思源黑体 CN Normal" w:cs="思源黑体 CN Normal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default" w:ascii="思源黑体 CN Normal" w:hAnsi="思源黑体 CN Normal" w:eastAsia="思源黑体 CN Normal" w:cs="思源黑体 CN Normal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4"/>
          <w:szCs w:val="24"/>
          <w:lang w:val="en-US" w:eastAsia="zh-CN"/>
        </w:rPr>
        <w:t xml:space="preserve">            </w:t>
      </w:r>
    </w:p>
    <w:p>
      <w:pPr>
        <w:numPr>
          <w:ilvl w:val="0"/>
          <w:numId w:val="0"/>
        </w:numPr>
        <w:ind w:firstLine="560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firstLine="560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/>
        <w:rPr>
          <w:rFonts w:hint="eastAsia" w:ascii="思源黑体 CN Normal" w:hAnsi="思源黑体 CN Normal" w:eastAsia="思源黑体 CN Normal" w:cs="思源黑体 CN Normal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-1680" w:leftChars="-800" w:firstLine="192" w:firstLineChars="40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48"/>
          <w:szCs w:val="48"/>
          <w:lang w:val="en-US" w:eastAsia="zh-CN"/>
        </w:rPr>
      </w:pPr>
      <w:r>
        <w:rPr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99060</wp:posOffset>
                </wp:positionV>
                <wp:extent cx="75565" cy="396240"/>
                <wp:effectExtent l="0" t="0" r="635" b="381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900" y="1013460"/>
                          <a:ext cx="75565" cy="3962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7.8pt;height:31.2pt;width:5.95pt;z-index:251661312;v-text-anchor:middle;mso-width-relative:page;mso-height-relative:page;" fillcolor="#FF0000" filled="t" stroked="f" coordsize="21600,21600" o:gfxdata="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Fllec1AAAAAsBAAAPAAAAAAAAAAEAIAAAACIAAABk&#10;cnMvZG93bnJldi54bWxQSwECFAAUAAAACACHTuJANngLq3wCAADfBAAADgAAAAAAAAABACAAAAAj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sz w:val="48"/>
          <w:szCs w:val="48"/>
          <w:lang w:val="en-US" w:eastAsia="zh-CN"/>
        </w:rPr>
        <w:t>稻壳儿文字模板使用说明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-1680" w:leftChars="-800" w:firstLine="105" w:firstLineChars="50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21"/>
          <w:szCs w:val="21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21"/>
          <w:szCs w:val="21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（本页为说明页，用户使用模板时可删除本页内容）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21"/>
          <w:szCs w:val="21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sz w:val="21"/>
          <w:szCs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lang w:val="en-US" w:eastAsia="zh-CN"/>
        </w:rPr>
      </w:pPr>
      <w:r>
        <w:rPr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381000</wp:posOffset>
                </wp:positionV>
                <wp:extent cx="0" cy="713676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90290" y="1869440"/>
                          <a:ext cx="0" cy="71367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3.7pt;margin-top:30pt;height:561.95pt;width:0pt;z-index:251665408;mso-width-relative:page;mso-height-relative:page;" filled="f" stroked="t" coordsize="21600,21600" o:gfxdata="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tiDz9cAAAALAQAADwAAAAAAAAABACAAAAAiAAAAZHJz&#10;L2Rvd25yZXYueG1sUEsBAhQAFAAAAAgAh07iQLqVXCIFAgAA4QMAAA4AAAAAAAAAAQAgAAAAJgEA&#10;AGRycy9lMm9Eb2MueG1sUEsFBgAAAAAGAAYAWQEAAJ0FAAAAAA==&#10;">
                <v:fill on="f" focussize="0,0"/>
                <v:stroke weight="0.5pt" color="#D0CECE [289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color w:val="FF0000"/>
          <w:sz w:val="52"/>
          <w:szCs w:val="52"/>
          <w:lang w:val="en-US" w:eastAsia="zh-CN"/>
        </w:rPr>
        <w:t>01</w:t>
      </w:r>
      <w:r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  <w:lang w:val="en-US" w:eastAsia="zh-CN"/>
        </w:rPr>
        <w:t xml:space="preserve">字体说明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color w:val="808080" w:themeColor="text1" w:themeTint="80"/>
          <w:sz w:val="18"/>
          <w:szCs w:val="18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8"/>
          <w:szCs w:val="18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中文|思源黑体 CN Medium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Medium" w:hAnsi="思源黑体 CN Medium" w:eastAsia="思源黑体 CN Medium" w:cs="思源黑体 CN Medium"/>
          <w:sz w:val="30"/>
          <w:szCs w:val="30"/>
          <w:lang w:val="en-US" w:eastAsia="zh-CN"/>
        </w:rPr>
      </w:pPr>
      <w:r>
        <w:rPr>
          <w:rFonts w:hint="eastAsia" w:ascii="思源黑体 CN Medium" w:hAnsi="思源黑体 CN Medium" w:eastAsia="思源黑体 CN Medium" w:cs="思源黑体 CN Medium"/>
          <w:sz w:val="30"/>
          <w:szCs w:val="30"/>
          <w:u w:val="none"/>
          <w:lang w:val="en-US" w:eastAsia="zh-CN"/>
        </w:rPr>
        <w:t>思源黑体CN Medium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strike/>
          <w:dstrike w:val="0"/>
          <w:color w:val="808080" w:themeColor="text1" w:themeTint="80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34290</wp:posOffset>
                </wp:positionV>
                <wp:extent cx="247967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13815" y="2955290"/>
                          <a:ext cx="2479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95pt;margin-top:2.7pt;height:0pt;width:195.25pt;z-index:251659264;mso-width-relative:page;mso-height-relative:page;" filled="f" stroked="t" coordsize="21600,21600" o:gfxdata="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TTZSNIAAAAFAQAADwAAAAAAAAABACAAAAAiAAAAZHJzL2Rv&#10;d25yZXYueG1sUEsBAhQAFAAAAAgAh07iQND8GNsHAgAA3wMAAA4AAAAAAAAAAQAgAAAAIQEAAGRy&#10;cy9lMm9Eb2MueG1sUEsFBgAAAAAGAAYAWQEAAJoFAAAAAA==&#10;">
                <v:fill on="f" focussize="0,0"/>
                <v:stroke weight="0.5pt" color="#D0CECE [289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strike w:val="0"/>
          <w:dstrike w:val="0"/>
          <w:color w:val="808080" w:themeColor="text1" w:themeTint="80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 xml:space="preserve">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8"/>
          <w:szCs w:val="18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8"/>
          <w:szCs w:val="18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中文|思源黑体 CN Normal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Normal" w:hAnsi="思源黑体 CN Normal" w:eastAsia="思源黑体 CN Normal" w:cs="思源黑体 CN Normal"/>
          <w:sz w:val="30"/>
          <w:szCs w:val="30"/>
          <w:lang w:val="en-US" w:eastAsia="zh-CN"/>
        </w:rPr>
      </w:pPr>
      <w:r>
        <w:rPr>
          <w:rFonts w:hint="eastAsia" w:ascii="思源黑体 CN Normal" w:hAnsi="思源黑体 CN Normal" w:eastAsia="思源黑体 CN Normal" w:cs="思源黑体 CN Normal"/>
          <w:sz w:val="30"/>
          <w:szCs w:val="30"/>
          <w:lang w:val="en-US" w:eastAsia="zh-CN"/>
        </w:rPr>
        <w:t>思源黑体 CN Normal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sz w:val="21"/>
          <w:szCs w:val="21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18415</wp:posOffset>
                </wp:positionV>
                <wp:extent cx="2447925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pt;margin-top:1.45pt;height:0pt;width:192.75pt;z-index:251660288;mso-width-relative:page;mso-height-relative:page;" filled="f" stroked="t" coordsize="21600,21600" o:gfxdata="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tUS0x9QAAAAFAQAADwAAAAAAAAABACAAAAAiAAAAZHJzL2Rvd25yZXYueG1sUEsB&#10;AhQAFAAAAAgAh07iQHprcSz5AQAA0wMAAA4AAAAAAAAAAQAgAAAAIwEAAGRycy9lMm9Eb2MueG1s&#10;UEsFBgAAAAAGAAYAWQEAAI4FAAAAAA==&#10;">
                <v:fill on="f" focussize="0,0"/>
                <v:stroke weight="0.5pt" color="#D0CECE [289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1270</wp:posOffset>
                </wp:positionV>
                <wp:extent cx="2762250" cy="998855"/>
                <wp:effectExtent l="0" t="0" r="0" b="1079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7540" y="6071235"/>
                          <a:ext cx="2762250" cy="998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both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【说明】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jc w:val="both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模板中使用的字体为开源字体，请用户按照该款开源字体的开源协议要求来使用该字体。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15pt;margin-top:0.1pt;height:78.65pt;width:217.5pt;z-index:251662336;mso-width-relative:page;mso-height-relative:page;" filled="f" stroked="f" coordsize="21600,21600" o:gfxdata="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TipGZdoAAAAIAQAADwAAAAAAAAABACAA&#10;AAAiAAAAZHJzL2Rvd25yZXYueG1sUEsBAhQAFAAAAAgAh07iQK9JCMNEAgAAcQ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both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【说明】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jc w:val="both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模板中使用的字体为开源字体，请用户按照该款开源字体的开源协议要求来使用该字体。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both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b/>
          <w:bCs/>
          <w:color w:val="FF0000"/>
          <w:sz w:val="52"/>
          <w:szCs w:val="52"/>
          <w:lang w:val="en-US" w:eastAsia="zh-CN"/>
        </w:rPr>
        <w:t>02</w:t>
      </w:r>
      <w:r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  <w:lang w:val="en-US" w:eastAsia="zh-CN"/>
        </w:rPr>
        <w:t>素材说明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  <w:t>图片：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color w:val="auto"/>
          <w:sz w:val="21"/>
          <w:szCs w:val="21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64770</wp:posOffset>
                </wp:positionV>
                <wp:extent cx="2762250" cy="674370"/>
                <wp:effectExtent l="0" t="0" r="0" b="1143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74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35pt;margin-top:5.1pt;height:53.1pt;width:217.5pt;z-index:251663360;mso-width-relative:page;mso-height-relative:page;" filled="f" stroked="f" coordsize="21600,21600" o:gfxdata="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bK2fy2gAAAAoBAAAPAAAAAAAAAAEAIAAAACIAAABkcnMv&#10;ZG93bnJldi54bWxQSwECFAAUAAAACACHTuJA0P7/Hj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无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316230</wp:posOffset>
                </wp:positionV>
                <wp:extent cx="2762250" cy="893445"/>
                <wp:effectExtent l="0" t="0" r="0" b="19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89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/>
                                <w:color w:val="auto"/>
                                <w:lang w:val="en-US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808080" w:themeColor="text1" w:themeTint="80"/>
                                <w:sz w:val="15"/>
                                <w:szCs w:val="15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35pt;margin-top:24.9pt;height:70.35pt;width:217.5pt;z-index:251664384;mso-width-relative:page;mso-height-relative:page;" filled="f" stroked="f" coordsize="21600,21600" o:gfxdata="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meVhfbAAAACgEAAA8AAAAAAAAAAQAgAAAAIgAAAGRy&#10;cy9kb3ducmV2LnhtbFBLAQIUABQAAAAIAIdO4kDrAUuy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/>
                          <w:color w:val="auto"/>
                          <w:lang w:val="en-US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808080" w:themeColor="text1" w:themeTint="80"/>
                          <w:sz w:val="15"/>
                          <w:szCs w:val="15"/>
                          <w:lang w:val="en-US" w:eastAsia="zh-CN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  <w:t>素材：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b/>
          <w:bCs/>
          <w:color w:val="FF0000"/>
          <w:sz w:val="52"/>
          <w:szCs w:val="52"/>
          <w:lang w:val="en-US" w:eastAsia="zh-CN"/>
        </w:rPr>
        <w:t>03</w:t>
      </w:r>
      <w:r>
        <w:rPr>
          <w:rFonts w:hint="eastAsia" w:ascii="思源黑体 CN Bold" w:hAnsi="思源黑体 CN Bold" w:eastAsia="思源黑体 CN Bold" w:cs="思源黑体 CN Bold"/>
          <w:b/>
          <w:bCs/>
          <w:sz w:val="36"/>
          <w:szCs w:val="36"/>
          <w:lang w:val="en-US" w:eastAsia="zh-CN"/>
        </w:rPr>
        <w:t>删除页面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使用本套模板中，若要删除多余空白页时，具体操作如下：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方法一：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删除多余页面的文本内容，成为空白页。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点击「开始」选项卡下的「显示/隐藏编辑标记」按钮。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inline distT="0" distB="0" distL="114300" distR="114300">
            <wp:extent cx="2430145" cy="541020"/>
            <wp:effectExtent l="0" t="0" r="8255" b="11430"/>
            <wp:docPr id="9" name="图片 9" descr="1649657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965707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firstLine="0" w:firstLineChars="0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在分页符的后面点击光标，然后按「Delete」删除键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drawing>
          <wp:inline distT="0" distB="0" distL="114300" distR="114300">
            <wp:extent cx="2431415" cy="1590040"/>
            <wp:effectExtent l="0" t="0" r="6985" b="10160"/>
            <wp:docPr id="10" name="图片 10" descr="16496574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965745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方法二：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删除多余页面的文本内容，成为空白页。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在空白页光标处，按「Shift+Backspace」键。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rFonts w:hint="eastAsia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再次按「Delete」键即可删除空白页。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/>
        <w:jc w:val="left"/>
        <w:textAlignment w:val="auto"/>
        <w:rPr>
          <w:rFonts w:hint="default" w:ascii="思源黑体 CN Bold" w:hAnsi="思源黑体 CN Bold" w:eastAsia="思源黑体 CN Bold" w:cs="思源黑体 CN Bold"/>
          <w:color w:val="808080" w:themeColor="text1" w:themeTint="80"/>
          <w:sz w:val="15"/>
          <w:szCs w:val="15"/>
          <w:lang w:val="en-US" w:eastAsia="zh-CN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</w:p>
    <w:p>
      <w:pPr>
        <w:bidi w:val="0"/>
        <w:rPr>
          <w:rFonts w:hint="default"/>
          <w:lang w:val="en-US" w:eastAsia="zh-CN"/>
        </w:rPr>
      </w:pPr>
    </w:p>
    <w:sectPr>
      <w:type w:val="continuous"/>
      <w:pgSz w:w="11906" w:h="16838"/>
      <w:pgMar w:top="840" w:right="845" w:bottom="1440" w:left="9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4350" w:space="1330"/>
        <w:col w:w="4400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D52E6AB-0B54-411D-8708-088D7051690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2BDA025-24F4-4CCE-A184-DD0C86DEB7C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6615FBB-FB09-4A4B-915F-D2B6B2E60C7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6A9C25-5834-4531-9659-645EF90BB516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2F659A6D-AB1D-4F19-AD42-62D6FAAF3329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思源黑体 CN Normal">
    <w:altName w:val="黑体"/>
    <w:panose1 w:val="020B0400000000000000"/>
    <w:charset w:val="86"/>
    <w:family w:val="auto"/>
    <w:pitch w:val="default"/>
    <w:sig w:usb0="00000000" w:usb1="00000000" w:usb2="00000016" w:usb3="00000000" w:csb0="60060107" w:csb1="00000000"/>
    <w:embedRegular r:id="rId6" w:fontKey="{A8A682EE-E8C7-4FBD-8506-7C5C987B7C80}"/>
  </w:font>
  <w:font w:name="思源黑体 CN Medium">
    <w:altName w:val="黑体"/>
    <w:panose1 w:val="020B0600000000000000"/>
    <w:charset w:val="86"/>
    <w:family w:val="auto"/>
    <w:pitch w:val="default"/>
    <w:sig w:usb0="00000000" w:usb1="00000000" w:usb2="00000016" w:usb3="00000000" w:csb0="60060107" w:csb1="00000000"/>
    <w:embedRegular r:id="rId7" w:fontKey="{CAC67743-0BAB-4004-9211-E796EC084CDB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8" w:fontKey="{70CF3A23-1F0A-4207-B293-BE9468C412D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9CE45C"/>
    <w:multiLevelType w:val="singleLevel"/>
    <w:tmpl w:val="829CE45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6634E66"/>
    <w:multiLevelType w:val="singleLevel"/>
    <w:tmpl w:val="E6634E6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mY0NDVjZDU2NjA3MTYzZTRjYjc3ZmYzMTZjMThkYTk5IiwidXNlckNvdW50IjoxfQ=="/>
  </w:docVars>
  <w:rsids>
    <w:rsidRoot w:val="4AAF40C2"/>
    <w:rsid w:val="013C631A"/>
    <w:rsid w:val="020B1040"/>
    <w:rsid w:val="023578D2"/>
    <w:rsid w:val="02426B18"/>
    <w:rsid w:val="028F75A7"/>
    <w:rsid w:val="02A561E8"/>
    <w:rsid w:val="031444DF"/>
    <w:rsid w:val="03427BFD"/>
    <w:rsid w:val="04CC544C"/>
    <w:rsid w:val="05762167"/>
    <w:rsid w:val="05D366BA"/>
    <w:rsid w:val="06390F0C"/>
    <w:rsid w:val="067D46E9"/>
    <w:rsid w:val="0703284A"/>
    <w:rsid w:val="076D4CE0"/>
    <w:rsid w:val="07795FE4"/>
    <w:rsid w:val="077E2598"/>
    <w:rsid w:val="078D105B"/>
    <w:rsid w:val="079843F0"/>
    <w:rsid w:val="092B063D"/>
    <w:rsid w:val="09E80534"/>
    <w:rsid w:val="0A316571"/>
    <w:rsid w:val="0A921BAA"/>
    <w:rsid w:val="0C657A7B"/>
    <w:rsid w:val="0C6E47C7"/>
    <w:rsid w:val="0CD77013"/>
    <w:rsid w:val="0D2C00E3"/>
    <w:rsid w:val="0E653F93"/>
    <w:rsid w:val="0F2868EF"/>
    <w:rsid w:val="0FC66A86"/>
    <w:rsid w:val="12E448DE"/>
    <w:rsid w:val="12EE2397"/>
    <w:rsid w:val="13B5667F"/>
    <w:rsid w:val="13E60FF1"/>
    <w:rsid w:val="159A5723"/>
    <w:rsid w:val="15AE460F"/>
    <w:rsid w:val="16ED5EB2"/>
    <w:rsid w:val="174770DA"/>
    <w:rsid w:val="17A20495"/>
    <w:rsid w:val="180A30ED"/>
    <w:rsid w:val="18D00B42"/>
    <w:rsid w:val="198C085B"/>
    <w:rsid w:val="19CD14A1"/>
    <w:rsid w:val="1A507B92"/>
    <w:rsid w:val="1AB56F9F"/>
    <w:rsid w:val="1AD4630B"/>
    <w:rsid w:val="1B6405BB"/>
    <w:rsid w:val="1C0128E4"/>
    <w:rsid w:val="1C391624"/>
    <w:rsid w:val="1C41261A"/>
    <w:rsid w:val="1E820E51"/>
    <w:rsid w:val="1EF72B5F"/>
    <w:rsid w:val="1F326F29"/>
    <w:rsid w:val="1FB31E6B"/>
    <w:rsid w:val="1FCD6722"/>
    <w:rsid w:val="21D623A5"/>
    <w:rsid w:val="22CF15B8"/>
    <w:rsid w:val="23D31039"/>
    <w:rsid w:val="243F1D05"/>
    <w:rsid w:val="24FD0007"/>
    <w:rsid w:val="25DF4BE6"/>
    <w:rsid w:val="261303B1"/>
    <w:rsid w:val="263A19B3"/>
    <w:rsid w:val="281E03CC"/>
    <w:rsid w:val="29FE065F"/>
    <w:rsid w:val="2A760911"/>
    <w:rsid w:val="2B0E0441"/>
    <w:rsid w:val="2B9973D2"/>
    <w:rsid w:val="2BD65631"/>
    <w:rsid w:val="2C695E86"/>
    <w:rsid w:val="2D827F48"/>
    <w:rsid w:val="2E2B06D4"/>
    <w:rsid w:val="2E5819B3"/>
    <w:rsid w:val="2F1E7CCC"/>
    <w:rsid w:val="2FF164FD"/>
    <w:rsid w:val="301161AA"/>
    <w:rsid w:val="309B56C9"/>
    <w:rsid w:val="30B36A18"/>
    <w:rsid w:val="30D33169"/>
    <w:rsid w:val="32014F90"/>
    <w:rsid w:val="32BC6BC7"/>
    <w:rsid w:val="351D2045"/>
    <w:rsid w:val="35405BF0"/>
    <w:rsid w:val="354172A6"/>
    <w:rsid w:val="366E13D4"/>
    <w:rsid w:val="36B8143B"/>
    <w:rsid w:val="37620574"/>
    <w:rsid w:val="39183C9B"/>
    <w:rsid w:val="393116F7"/>
    <w:rsid w:val="39D02F1F"/>
    <w:rsid w:val="3AF52E40"/>
    <w:rsid w:val="3CE56EA0"/>
    <w:rsid w:val="3D1D7C24"/>
    <w:rsid w:val="3E592A16"/>
    <w:rsid w:val="3F6F6D9B"/>
    <w:rsid w:val="40316587"/>
    <w:rsid w:val="404663BB"/>
    <w:rsid w:val="41281477"/>
    <w:rsid w:val="41DC7BFF"/>
    <w:rsid w:val="43014B58"/>
    <w:rsid w:val="437B0100"/>
    <w:rsid w:val="448E58D1"/>
    <w:rsid w:val="459B6338"/>
    <w:rsid w:val="46051B84"/>
    <w:rsid w:val="4613371B"/>
    <w:rsid w:val="46577392"/>
    <w:rsid w:val="4660102F"/>
    <w:rsid w:val="47113126"/>
    <w:rsid w:val="47202C63"/>
    <w:rsid w:val="4739747D"/>
    <w:rsid w:val="4787237F"/>
    <w:rsid w:val="47A32FF4"/>
    <w:rsid w:val="484F20E6"/>
    <w:rsid w:val="48654C38"/>
    <w:rsid w:val="495006EA"/>
    <w:rsid w:val="49C429C0"/>
    <w:rsid w:val="49EF414B"/>
    <w:rsid w:val="4A054E67"/>
    <w:rsid w:val="4AA56516"/>
    <w:rsid w:val="4AA72398"/>
    <w:rsid w:val="4AAF40C2"/>
    <w:rsid w:val="4AB02C52"/>
    <w:rsid w:val="4B1B12D4"/>
    <w:rsid w:val="4B853498"/>
    <w:rsid w:val="4C041DF7"/>
    <w:rsid w:val="4EF96BE6"/>
    <w:rsid w:val="4EFA5447"/>
    <w:rsid w:val="4F917F4C"/>
    <w:rsid w:val="4F927F1A"/>
    <w:rsid w:val="50770BA3"/>
    <w:rsid w:val="514457FB"/>
    <w:rsid w:val="530C45DB"/>
    <w:rsid w:val="53BE4221"/>
    <w:rsid w:val="54E24B78"/>
    <w:rsid w:val="5536141A"/>
    <w:rsid w:val="56992808"/>
    <w:rsid w:val="56BD59D7"/>
    <w:rsid w:val="57065ED4"/>
    <w:rsid w:val="578D1F25"/>
    <w:rsid w:val="57C25421"/>
    <w:rsid w:val="57ED0216"/>
    <w:rsid w:val="59513088"/>
    <w:rsid w:val="5AE50548"/>
    <w:rsid w:val="5C8C1A30"/>
    <w:rsid w:val="5CD45857"/>
    <w:rsid w:val="5CEF57F8"/>
    <w:rsid w:val="5D47385C"/>
    <w:rsid w:val="5E182CBC"/>
    <w:rsid w:val="5E2063B8"/>
    <w:rsid w:val="5F104E7E"/>
    <w:rsid w:val="5F820A46"/>
    <w:rsid w:val="60652E6B"/>
    <w:rsid w:val="60D107EA"/>
    <w:rsid w:val="6230207A"/>
    <w:rsid w:val="62C179A4"/>
    <w:rsid w:val="64C95671"/>
    <w:rsid w:val="64CC76BC"/>
    <w:rsid w:val="64EC4A64"/>
    <w:rsid w:val="65CF7AB5"/>
    <w:rsid w:val="669D6FEB"/>
    <w:rsid w:val="67B00E9F"/>
    <w:rsid w:val="68B226EC"/>
    <w:rsid w:val="699749C7"/>
    <w:rsid w:val="6AB40DED"/>
    <w:rsid w:val="6BC66066"/>
    <w:rsid w:val="6C1155E2"/>
    <w:rsid w:val="6E422982"/>
    <w:rsid w:val="6E5F4215"/>
    <w:rsid w:val="6EB64E8D"/>
    <w:rsid w:val="703F7336"/>
    <w:rsid w:val="713C5163"/>
    <w:rsid w:val="714252EF"/>
    <w:rsid w:val="71923171"/>
    <w:rsid w:val="71A422E9"/>
    <w:rsid w:val="71A9296C"/>
    <w:rsid w:val="72D8135A"/>
    <w:rsid w:val="72F54D03"/>
    <w:rsid w:val="74244BE5"/>
    <w:rsid w:val="74DC3C35"/>
    <w:rsid w:val="75221EBD"/>
    <w:rsid w:val="75247BA6"/>
    <w:rsid w:val="757513B3"/>
    <w:rsid w:val="7580171B"/>
    <w:rsid w:val="75D94D83"/>
    <w:rsid w:val="778C404C"/>
    <w:rsid w:val="77B90CB8"/>
    <w:rsid w:val="788E6A77"/>
    <w:rsid w:val="78A4258A"/>
    <w:rsid w:val="79034AFB"/>
    <w:rsid w:val="792D4316"/>
    <w:rsid w:val="795703C0"/>
    <w:rsid w:val="79AC4690"/>
    <w:rsid w:val="7AE613AA"/>
    <w:rsid w:val="7AEC51D9"/>
    <w:rsid w:val="7B2D4772"/>
    <w:rsid w:val="7BB52EC8"/>
    <w:rsid w:val="7BCA7844"/>
    <w:rsid w:val="7BD0409F"/>
    <w:rsid w:val="7C614879"/>
    <w:rsid w:val="7C96737F"/>
    <w:rsid w:val="7CD7705D"/>
    <w:rsid w:val="7D2D202E"/>
    <w:rsid w:val="7D4F2E6E"/>
    <w:rsid w:val="7EB96183"/>
    <w:rsid w:val="7FFD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jj\AppData\Roaming\kingsoft\office6\templates\download\fab87f71-597f-4107-b790-1f0513c0fa2c\&#20826;&#26657;&#22521;&#35757;&#20171;&#32461;&#2044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党校培训介绍信.docx</Template>
  <Pages>2</Pages>
  <Words>321</Words>
  <Characters>399</Characters>
  <Lines>0</Lines>
  <Paragraphs>0</Paragraphs>
  <TotalTime>1</TotalTime>
  <ScaleCrop>false</ScaleCrop>
  <LinksUpToDate>false</LinksUpToDate>
  <CharactersWithSpaces>500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2023-04-22T05:52:00Z</dcterms:created>
  <dc:creator>家的咪姆</dc:creator>
  <cp:lastModifiedBy>家的咪姆</cp:lastModifiedBy>
  <dcterms:modified xsi:type="dcterms:W3CDTF">2023-04-22T05:55:13Z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v1.0_mb_T1KOtbaW9zzu+3HRpALt+w==</vt:lpwstr>
  </property>
  <property fmtid="{D5CDD505-2E9C-101B-9397-08002B2CF9AE}" pid="4" name="ICV">
    <vt:lpwstr>365152C75D344E8E8E881905A866F573_11</vt:lpwstr>
  </property>
</Properties>
</file>